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257DF" w14:textId="77777777" w:rsidR="00207A6F" w:rsidRDefault="001A76EA" w:rsidP="001A76EA">
      <w:pPr>
        <w:pStyle w:val="HProdClass"/>
      </w:pPr>
      <w:proofErr w:type="spellStart"/>
      <w:r>
        <w:t>H_ProdClass</w:t>
      </w:r>
      <w:proofErr w:type="spellEnd"/>
      <w:r>
        <w:t>: Please use this for manuscript title and numbered headings with only two levels of hierarchy (X.X)</w:t>
      </w:r>
    </w:p>
    <w:p w14:paraId="5421B5AA" w14:textId="77777777" w:rsidR="001A76EA" w:rsidRPr="001A76EA" w:rsidRDefault="001A76EA" w:rsidP="001A76EA">
      <w:pPr>
        <w:pStyle w:val="PAuthor"/>
      </w:pPr>
      <w:proofErr w:type="spellStart"/>
      <w:r>
        <w:t>P_Author</w:t>
      </w:r>
      <w:proofErr w:type="spellEnd"/>
      <w:r>
        <w:t>: Please use this for author names at the beginning of the manus</w:t>
      </w:r>
      <w:r w:rsidR="003678B5">
        <w:t>c</w:t>
      </w:r>
      <w:r>
        <w:t>ript</w:t>
      </w:r>
    </w:p>
    <w:p w14:paraId="2C4328AE" w14:textId="77777777" w:rsidR="001A76EA" w:rsidRDefault="001A76EA" w:rsidP="001A76EA">
      <w:pPr>
        <w:pStyle w:val="HSubClass"/>
      </w:pPr>
      <w:proofErr w:type="spellStart"/>
      <w:r>
        <w:t>H_Subclass</w:t>
      </w:r>
      <w:proofErr w:type="spellEnd"/>
      <w:r>
        <w:t>: Please this for numbered headings with three levels of hierarchy (X.X.X)</w:t>
      </w:r>
    </w:p>
    <w:p w14:paraId="277C6099" w14:textId="77777777" w:rsidR="001A76EA" w:rsidRDefault="00C32B89" w:rsidP="001A76EA">
      <w:pPr>
        <w:pStyle w:val="HMethod"/>
      </w:pPr>
      <w:proofErr w:type="spellStart"/>
      <w:r>
        <w:t>H_</w:t>
      </w:r>
      <w:r w:rsidR="001A76EA">
        <w:t>Method</w:t>
      </w:r>
      <w:proofErr w:type="spellEnd"/>
      <w:r w:rsidR="001A76EA">
        <w:t>: Please use this for all other numbered headings</w:t>
      </w:r>
      <w:r w:rsidR="005433B0">
        <w:t xml:space="preserve"> with more than three levels of hierarchy</w:t>
      </w:r>
      <w:r w:rsidR="00833D30">
        <w:t xml:space="preserve"> (X.X.X.X, etc.)</w:t>
      </w:r>
    </w:p>
    <w:p w14:paraId="699288B3" w14:textId="77777777" w:rsidR="001A76EA" w:rsidRDefault="001A76EA" w:rsidP="001A76EA">
      <w:pPr>
        <w:pStyle w:val="HIntro"/>
      </w:pPr>
      <w:proofErr w:type="spellStart"/>
      <w:r>
        <w:t>H_Intro</w:t>
      </w:r>
      <w:proofErr w:type="spellEnd"/>
      <w:r>
        <w:t>: Please include „Introductory Text“ in this style between any numbered heading and</w:t>
      </w:r>
      <w:r w:rsidR="003678B5">
        <w:t xml:space="preserve"> the</w:t>
      </w:r>
      <w:r>
        <w:t xml:space="preserve"> following text</w:t>
      </w:r>
    </w:p>
    <w:p w14:paraId="359320EE" w14:textId="77777777" w:rsidR="001A76EA" w:rsidRDefault="001A76EA" w:rsidP="001A76EA">
      <w:r>
        <w:t>Normal: Please use this for all discussion text, experimental procedures, and references in the reference list</w:t>
      </w:r>
    </w:p>
    <w:p w14:paraId="6863257F" w14:textId="77777777" w:rsidR="001A76EA" w:rsidRDefault="001A76EA" w:rsidP="005433B0">
      <w:pPr>
        <w:pStyle w:val="HScheme"/>
      </w:pPr>
      <w:proofErr w:type="spellStart"/>
      <w:r>
        <w:t>H_Scheme</w:t>
      </w:r>
      <w:proofErr w:type="spellEnd"/>
      <w:r>
        <w:t>: Please use this for all scheme titles</w:t>
      </w:r>
    </w:p>
    <w:p w14:paraId="3EA26D93" w14:textId="77777777" w:rsidR="001A76EA" w:rsidRDefault="001A76EA" w:rsidP="005433B0">
      <w:pPr>
        <w:pStyle w:val="HSchemetable"/>
      </w:pPr>
      <w:proofErr w:type="spellStart"/>
      <w:r>
        <w:t>H_Schemetable</w:t>
      </w:r>
      <w:proofErr w:type="spellEnd"/>
      <w:r>
        <w:t>: Please include „</w:t>
      </w:r>
      <w:r w:rsidR="005433B0">
        <w:t>&lt;</w:t>
      </w:r>
      <w:r>
        <w:t>Schemetable X</w:t>
      </w:r>
      <w:r w:rsidR="005433B0">
        <w:t>&gt;“ in this style between any scheme (Scheme X) and the corresponding Schemetable</w:t>
      </w:r>
    </w:p>
    <w:p w14:paraId="78528494" w14:textId="77777777" w:rsidR="001A76EA" w:rsidRDefault="001A76EA" w:rsidP="005433B0">
      <w:pPr>
        <w:pStyle w:val="HTable"/>
      </w:pPr>
      <w:proofErr w:type="spellStart"/>
      <w:r>
        <w:t>H_Table</w:t>
      </w:r>
      <w:proofErr w:type="spellEnd"/>
      <w:r>
        <w:t>: Please use this for all table titles</w:t>
      </w:r>
    </w:p>
    <w:p w14:paraId="10B51C5A" w14:textId="77777777" w:rsidR="005433B0" w:rsidRDefault="005433B0" w:rsidP="005433B0">
      <w:pPr>
        <w:pStyle w:val="FTable"/>
      </w:pPr>
      <w:proofErr w:type="spellStart"/>
      <w:r>
        <w:t>F_Table</w:t>
      </w:r>
      <w:proofErr w:type="spellEnd"/>
      <w:r>
        <w:t xml:space="preserve">: Please use this for footnotes to tables and </w:t>
      </w:r>
      <w:proofErr w:type="spellStart"/>
      <w:r>
        <w:t>schemetables</w:t>
      </w:r>
      <w:proofErr w:type="spellEnd"/>
    </w:p>
    <w:p w14:paraId="0F0D6278" w14:textId="77777777" w:rsidR="005433B0" w:rsidRPr="005433B0" w:rsidRDefault="005433B0" w:rsidP="005433B0">
      <w:pPr>
        <w:pStyle w:val="HFigures"/>
      </w:pPr>
      <w:proofErr w:type="spellStart"/>
      <w:r>
        <w:t>H_Figures</w:t>
      </w:r>
      <w:proofErr w:type="spellEnd"/>
      <w:r>
        <w:t>: Please use this for all figure titles</w:t>
      </w:r>
    </w:p>
    <w:p w14:paraId="0F874ACC" w14:textId="77777777" w:rsidR="005433B0" w:rsidRDefault="005433B0" w:rsidP="005433B0">
      <w:pPr>
        <w:pStyle w:val="HExperiment"/>
      </w:pPr>
      <w:proofErr w:type="spellStart"/>
      <w:r>
        <w:lastRenderedPageBreak/>
        <w:t>H_Experiment</w:t>
      </w:r>
      <w:proofErr w:type="spellEnd"/>
      <w:r>
        <w:t>: Please include „Experimental Procedure“ in this style between the end of the discussion text and the title of the first experim</w:t>
      </w:r>
      <w:r w:rsidR="0092670C">
        <w:t>ental procedure in each section</w:t>
      </w:r>
    </w:p>
    <w:p w14:paraId="544D263C" w14:textId="77777777" w:rsidR="005433B0" w:rsidRPr="005433B0" w:rsidRDefault="005433B0" w:rsidP="005433B0">
      <w:pPr>
        <w:pStyle w:val="HPreparation"/>
      </w:pPr>
      <w:proofErr w:type="spellStart"/>
      <w:r>
        <w:t>H_Preparation</w:t>
      </w:r>
      <w:proofErr w:type="spellEnd"/>
      <w:r>
        <w:t>: Please us</w:t>
      </w:r>
      <w:r w:rsidR="0092670C">
        <w:t>e this for all procedure titles</w:t>
      </w:r>
    </w:p>
    <w:p w14:paraId="2EC0B97E" w14:textId="77777777" w:rsidR="001A76EA" w:rsidRPr="001A76EA" w:rsidRDefault="001A76EA" w:rsidP="005433B0">
      <w:pPr>
        <w:pStyle w:val="HReferences"/>
      </w:pPr>
      <w:proofErr w:type="spellStart"/>
      <w:r>
        <w:t>H_References</w:t>
      </w:r>
      <w:proofErr w:type="spellEnd"/>
      <w:r>
        <w:t>: Please include „References“ in this style between end of the main text of your manuscript and the start of the reference list</w:t>
      </w:r>
    </w:p>
    <w:sectPr w:rsidR="001A76EA" w:rsidRPr="001A76E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2EE9D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1D811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C686F2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5B49E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068C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ED25F8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C6A71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AFE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65AF4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AA8D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76588174">
    <w:abstractNumId w:val="9"/>
  </w:num>
  <w:num w:numId="2" w16cid:durableId="676074328">
    <w:abstractNumId w:val="7"/>
  </w:num>
  <w:num w:numId="3" w16cid:durableId="973490865">
    <w:abstractNumId w:val="6"/>
  </w:num>
  <w:num w:numId="4" w16cid:durableId="492649117">
    <w:abstractNumId w:val="5"/>
  </w:num>
  <w:num w:numId="5" w16cid:durableId="1736393152">
    <w:abstractNumId w:val="4"/>
  </w:num>
  <w:num w:numId="6" w16cid:durableId="666900669">
    <w:abstractNumId w:val="8"/>
  </w:num>
  <w:num w:numId="7" w16cid:durableId="1238901893">
    <w:abstractNumId w:val="3"/>
  </w:num>
  <w:num w:numId="8" w16cid:durableId="860440588">
    <w:abstractNumId w:val="2"/>
  </w:num>
  <w:num w:numId="9" w16cid:durableId="1238054498">
    <w:abstractNumId w:val="1"/>
  </w:num>
  <w:num w:numId="10" w16cid:durableId="2139180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revisionView w:markup="0" w:insDel="0" w:formatting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5A3"/>
    <w:rsid w:val="001A76EA"/>
    <w:rsid w:val="00207A6F"/>
    <w:rsid w:val="003678B5"/>
    <w:rsid w:val="005433B0"/>
    <w:rsid w:val="00833D30"/>
    <w:rsid w:val="0092670C"/>
    <w:rsid w:val="00C32B89"/>
    <w:rsid w:val="00DF07AF"/>
    <w:rsid w:val="00FE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AFD584"/>
  <w15:chartTrackingRefBased/>
  <w15:docId w15:val="{E7AC149C-13E5-4DB5-8CDF-727649E6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A6F"/>
    <w:pPr>
      <w:overflowPunct w:val="0"/>
      <w:autoSpaceDE w:val="0"/>
      <w:autoSpaceDN w:val="0"/>
      <w:adjustRightInd w:val="0"/>
      <w:spacing w:before="240" w:after="120" w:line="360" w:lineRule="auto"/>
      <w:textAlignment w:val="baseline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uthor">
    <w:name w:val="P_Author"/>
    <w:basedOn w:val="Normal"/>
    <w:next w:val="Normal"/>
    <w:rPr>
      <w:i/>
      <w:snapToGrid w:val="0"/>
    </w:rPr>
  </w:style>
  <w:style w:type="paragraph" w:customStyle="1" w:styleId="HProdClass">
    <w:name w:val="H_ProdClass"/>
    <w:basedOn w:val="Normal"/>
    <w:next w:val="HIntro"/>
    <w:rsid w:val="001A76EA"/>
    <w:rPr>
      <w:b/>
      <w:sz w:val="36"/>
    </w:rPr>
  </w:style>
  <w:style w:type="paragraph" w:customStyle="1" w:styleId="HIntro">
    <w:name w:val="H_Intro"/>
    <w:basedOn w:val="Normal"/>
    <w:next w:val="Normal"/>
    <w:rPr>
      <w:b/>
      <w:i/>
      <w:sz w:val="28"/>
    </w:rPr>
  </w:style>
  <w:style w:type="paragraph" w:customStyle="1" w:styleId="HSubClass">
    <w:name w:val="H_SubClass"/>
    <w:basedOn w:val="HProdClass"/>
    <w:next w:val="HIntro"/>
  </w:style>
  <w:style w:type="paragraph" w:customStyle="1" w:styleId="HMethod">
    <w:name w:val="H_Method"/>
    <w:basedOn w:val="HSubClass"/>
    <w:next w:val="HIntro"/>
    <w:rPr>
      <w:sz w:val="32"/>
    </w:rPr>
  </w:style>
  <w:style w:type="paragraph" w:customStyle="1" w:styleId="HScheme">
    <w:name w:val="H_Scheme"/>
    <w:basedOn w:val="HIntro"/>
    <w:next w:val="Normal"/>
  </w:style>
  <w:style w:type="paragraph" w:customStyle="1" w:styleId="HExperiment">
    <w:name w:val="H_Experiment"/>
    <w:basedOn w:val="HIntro"/>
    <w:next w:val="Normal"/>
  </w:style>
  <w:style w:type="paragraph" w:customStyle="1" w:styleId="HTable">
    <w:name w:val="H_Table"/>
    <w:basedOn w:val="HIntro"/>
    <w:next w:val="Normal"/>
  </w:style>
  <w:style w:type="paragraph" w:customStyle="1" w:styleId="HReferences">
    <w:name w:val="H_References"/>
    <w:basedOn w:val="Normal"/>
    <w:next w:val="Normal"/>
    <w:rsid w:val="001A76EA"/>
    <w:rPr>
      <w:b/>
      <w:sz w:val="32"/>
    </w:rPr>
  </w:style>
  <w:style w:type="paragraph" w:customStyle="1" w:styleId="HFigures">
    <w:name w:val="H_Figures"/>
    <w:basedOn w:val="Normal"/>
    <w:next w:val="Normal"/>
    <w:rsid w:val="001A76EA"/>
    <w:rPr>
      <w:b/>
      <w:sz w:val="32"/>
    </w:rPr>
  </w:style>
  <w:style w:type="paragraph" w:customStyle="1" w:styleId="FTable">
    <w:name w:val="F_Table"/>
    <w:basedOn w:val="Normal"/>
    <w:next w:val="Normal"/>
    <w:rsid w:val="005433B0"/>
    <w:pPr>
      <w:spacing w:before="120"/>
      <w:ind w:left="284" w:right="284"/>
    </w:pPr>
  </w:style>
  <w:style w:type="paragraph" w:customStyle="1" w:styleId="HPreparation">
    <w:name w:val="H_Preparation"/>
    <w:basedOn w:val="Normal"/>
    <w:pPr>
      <w:ind w:left="567" w:right="567"/>
    </w:pPr>
  </w:style>
  <w:style w:type="paragraph" w:customStyle="1" w:styleId="HSchemetable">
    <w:name w:val="H_Schemetable"/>
    <w:basedOn w:val="Normal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U3-GTV\U3-18_Marketing\U3-18_16%20Kernteams\Chemistry\03_Databases\01_Science%20of%20Synthesis\Websitepflege%20divers\2025-11_Relaunch-WP\4.0%20Authors%20Documents\SOS-template-reference-library-section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SOS-template-reference-library-sections.dot</Template>
  <TotalTime>0</TotalTime>
  <Pages>2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of Synthesis Template</vt:lpstr>
    </vt:vector>
  </TitlesOfParts>
  <Manager/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of Synthesis Template</dc:title>
  <dc:subject>Science of Synthesis</dc:subject>
  <dc:creator>Toby Reeve</dc:creator>
  <cp:keywords/>
  <cp:lastModifiedBy>Reeve, Dr. Toby</cp:lastModifiedBy>
  <cp:revision>1</cp:revision>
  <dcterms:created xsi:type="dcterms:W3CDTF">2026-03-16T14:10:00Z</dcterms:created>
  <dcterms:modified xsi:type="dcterms:W3CDTF">2026-03-16T14:10:00Z</dcterms:modified>
</cp:coreProperties>
</file>